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1261" w14:textId="3100CFCB" w:rsidR="009A3018" w:rsidRDefault="009A3018" w:rsidP="00BF36D6">
      <w:pPr>
        <w:spacing w:after="0"/>
      </w:pPr>
    </w:p>
    <w:p w14:paraId="262DAC92" w14:textId="22DB3489" w:rsidR="002D7572" w:rsidRPr="00BF36D6" w:rsidRDefault="001354AF" w:rsidP="00BF36D6">
      <w:pPr>
        <w:spacing w:after="0"/>
        <w:rPr>
          <w:rFonts w:ascii="Univers Condensed" w:hAnsi="Univers Condensed"/>
        </w:rPr>
      </w:pPr>
      <w:proofErr w:type="spellStart"/>
      <w:r w:rsidRPr="00BF36D6">
        <w:rPr>
          <w:rFonts w:ascii="Univers Condensed" w:hAnsi="Univers Condensed"/>
          <w:b/>
          <w:bCs/>
          <w:sz w:val="28"/>
          <w:szCs w:val="28"/>
        </w:rPr>
        <w:t>Joker</w:t>
      </w:r>
      <w:r w:rsidR="002D7572" w:rsidRPr="00BF36D6">
        <w:rPr>
          <w:rFonts w:ascii="Univers Condensed" w:hAnsi="Univers Condensed"/>
          <w:b/>
          <w:bCs/>
          <w:sz w:val="28"/>
          <w:szCs w:val="28"/>
        </w:rPr>
        <w:t>halb</w:t>
      </w:r>
      <w:r w:rsidRPr="00BF36D6">
        <w:rPr>
          <w:rFonts w:ascii="Univers Condensed" w:hAnsi="Univers Condensed"/>
          <w:b/>
          <w:bCs/>
          <w:sz w:val="28"/>
          <w:szCs w:val="28"/>
        </w:rPr>
        <w:t>tage</w:t>
      </w:r>
      <w:proofErr w:type="spellEnd"/>
      <w:r w:rsidRPr="00BF36D6">
        <w:rPr>
          <w:rFonts w:ascii="Univers Condensed" w:hAnsi="Univers Condensed"/>
          <w:b/>
          <w:bCs/>
          <w:sz w:val="28"/>
          <w:szCs w:val="28"/>
        </w:rPr>
        <w:t xml:space="preserve"> </w:t>
      </w:r>
      <w:r w:rsidRPr="00BF36D6">
        <w:rPr>
          <w:rFonts w:ascii="Univers Condensed" w:hAnsi="Univers Condensed"/>
        </w:rPr>
        <w:t>für Schülerinnen und Schüler des Kindergartens und der Primarschule</w:t>
      </w:r>
    </w:p>
    <w:p w14:paraId="4E7B24F0" w14:textId="77777777" w:rsidR="002D7572" w:rsidRPr="002D7572" w:rsidRDefault="002D7572" w:rsidP="00BF36D6">
      <w:pPr>
        <w:spacing w:after="0"/>
        <w:rPr>
          <w:rFonts w:ascii="Univers Condensed" w:hAnsi="Univers Condense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7"/>
      </w:tblGrid>
      <w:tr w:rsidR="002D7572" w:rsidRPr="00BF36D6" w14:paraId="6D18B82D" w14:textId="77777777" w:rsidTr="002D7572">
        <w:tc>
          <w:tcPr>
            <w:tcW w:w="9627" w:type="dxa"/>
          </w:tcPr>
          <w:p w14:paraId="380CCE31" w14:textId="33E67810" w:rsidR="002D7572" w:rsidRPr="002D7572" w:rsidRDefault="002D7572" w:rsidP="002D7572">
            <w:pPr>
              <w:jc w:val="both"/>
              <w:rPr>
                <w:rFonts w:ascii="Univers Condensed" w:hAnsi="Univers Condensed"/>
                <w:sz w:val="18"/>
                <w:szCs w:val="18"/>
              </w:rPr>
            </w:pPr>
            <w:proofErr w:type="spellStart"/>
            <w:r w:rsidRPr="002D7572">
              <w:rPr>
                <w:rFonts w:ascii="Univers Condensed" w:hAnsi="Univers Condensed"/>
                <w:sz w:val="18"/>
                <w:szCs w:val="18"/>
              </w:rPr>
              <w:t>Jokerhalbtage</w:t>
            </w:r>
            <w:proofErr w:type="spellEnd"/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 ermöglichen es den Erziehungsberechtigten, ihre Kinder für kurze, familiäre Bedürfnisse ohne Angabe von Gründen vom Unterricht fernzuhalten</w:t>
            </w:r>
            <w:r w:rsidRPr="00BF36D6">
              <w:rPr>
                <w:rFonts w:ascii="Univers Condensed" w:hAnsi="Univers Condensed"/>
                <w:sz w:val="18"/>
                <w:szCs w:val="18"/>
              </w:rPr>
              <w:t xml:space="preserve">. </w:t>
            </w:r>
            <w:r w:rsidRPr="002D7572">
              <w:rPr>
                <w:rFonts w:ascii="Univers Condensed" w:eastAsiaTheme="majorEastAsia" w:hAnsi="Univers Condensed" w:cstheme="majorBidi"/>
                <w:bCs/>
                <w:kern w:val="32"/>
                <w:sz w:val="18"/>
                <w:szCs w:val="18"/>
                <w:u w:val="single"/>
                <w:lang w:val="de-DE"/>
              </w:rPr>
              <w:t>Rahmenbedingungen</w:t>
            </w:r>
            <w:r w:rsidRPr="00BF36D6">
              <w:rPr>
                <w:rFonts w:ascii="Univers Condensed" w:eastAsiaTheme="majorEastAsia" w:hAnsi="Univers Condensed" w:cstheme="majorBidi"/>
                <w:bCs/>
                <w:kern w:val="32"/>
                <w:sz w:val="18"/>
                <w:szCs w:val="18"/>
                <w:u w:val="single"/>
                <w:lang w:val="de-DE"/>
              </w:rPr>
              <w:t>:</w:t>
            </w:r>
          </w:p>
          <w:p w14:paraId="3BA3A479" w14:textId="4D1F4EF6" w:rsidR="002D7572" w:rsidRPr="00BF36D6" w:rsidRDefault="002D7572" w:rsidP="00B019E9">
            <w:pPr>
              <w:pStyle w:val="Listenabsatz"/>
              <w:numPr>
                <w:ilvl w:val="0"/>
                <w:numId w:val="14"/>
              </w:numPr>
              <w:rPr>
                <w:rFonts w:ascii="Univers Condensed" w:hAnsi="Univers Condensed"/>
                <w:sz w:val="18"/>
                <w:szCs w:val="18"/>
              </w:rPr>
            </w:pPr>
            <w:r w:rsidRPr="00BF36D6">
              <w:rPr>
                <w:rFonts w:ascii="Univers Condensed" w:hAnsi="Univers Condensed"/>
                <w:sz w:val="18"/>
                <w:szCs w:val="18"/>
              </w:rPr>
              <w:t xml:space="preserve">4 </w:t>
            </w:r>
            <w:proofErr w:type="spellStart"/>
            <w:r w:rsidRPr="00BF36D6">
              <w:rPr>
                <w:rFonts w:ascii="Univers Condensed" w:hAnsi="Univers Condensed"/>
                <w:sz w:val="18"/>
                <w:szCs w:val="18"/>
              </w:rPr>
              <w:t>Jokerhalbtage</w:t>
            </w:r>
            <w:proofErr w:type="spellEnd"/>
            <w:r w:rsidRPr="00BF36D6">
              <w:rPr>
                <w:rFonts w:ascii="Univers Condensed" w:hAnsi="Univers Condensed"/>
                <w:sz w:val="18"/>
                <w:szCs w:val="18"/>
              </w:rPr>
              <w:t xml:space="preserve"> pro Schuljahr gemäss Absenzenordnung (</w:t>
            </w:r>
            <w:hyperlink r:id="rId7" w:history="1">
              <w:r w:rsidRPr="00BF36D6">
                <w:rPr>
                  <w:rStyle w:val="Hyperlink"/>
                  <w:rFonts w:ascii="Univers Condensed" w:hAnsi="Univers Condensed"/>
                  <w:sz w:val="18"/>
                  <w:szCs w:val="18"/>
                </w:rPr>
                <w:t>www.schule-ettingen.ch</w:t>
              </w:r>
            </w:hyperlink>
            <w:r w:rsidRPr="00BF36D6">
              <w:rPr>
                <w:rFonts w:ascii="Univers Condensed" w:hAnsi="Univers Condensed"/>
                <w:sz w:val="18"/>
                <w:szCs w:val="18"/>
              </w:rPr>
              <w:t>).</w:t>
            </w:r>
          </w:p>
          <w:p w14:paraId="1735C3A7" w14:textId="51C29801" w:rsidR="002D7572" w:rsidRPr="002D7572" w:rsidRDefault="002D7572" w:rsidP="00B019E9">
            <w:pPr>
              <w:numPr>
                <w:ilvl w:val="0"/>
                <w:numId w:val="14"/>
              </w:numPr>
              <w:ind w:left="364" w:hanging="357"/>
              <w:jc w:val="both"/>
              <w:rPr>
                <w:rFonts w:ascii="Univers Condensed" w:hAnsi="Univers Condensed"/>
                <w:sz w:val="18"/>
                <w:szCs w:val="18"/>
              </w:rPr>
            </w:pPr>
            <w:r w:rsidRPr="002D7572">
              <w:rPr>
                <w:rFonts w:ascii="Univers Condensed" w:hAnsi="Univers Condensed"/>
                <w:sz w:val="18"/>
                <w:szCs w:val="18"/>
              </w:rPr>
              <w:t>Bei angekündigten Prüfungen und bei besonderen Klassen- und oder Schulanlässen (Schulfest, Sport</w:t>
            </w:r>
            <w:r w:rsidR="002D662A">
              <w:rPr>
                <w:rFonts w:ascii="Univers Condensed" w:hAnsi="Univers Condensed"/>
                <w:sz w:val="18"/>
                <w:szCs w:val="18"/>
              </w:rPr>
              <w:t>s</w:t>
            </w:r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tag, Schulreise, Lager usw.) dürfen keine </w:t>
            </w:r>
            <w:proofErr w:type="spellStart"/>
            <w:r w:rsidRPr="002D7572">
              <w:rPr>
                <w:rFonts w:ascii="Univers Condensed" w:hAnsi="Univers Condensed"/>
                <w:sz w:val="18"/>
                <w:szCs w:val="18"/>
              </w:rPr>
              <w:t>Jokerhalbtage</w:t>
            </w:r>
            <w:proofErr w:type="spellEnd"/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 bezogen werden.</w:t>
            </w:r>
          </w:p>
          <w:p w14:paraId="049F950B" w14:textId="77777777" w:rsidR="002D7572" w:rsidRPr="002D7572" w:rsidRDefault="002D7572" w:rsidP="00B019E9">
            <w:pPr>
              <w:numPr>
                <w:ilvl w:val="0"/>
                <w:numId w:val="14"/>
              </w:numPr>
              <w:ind w:left="364" w:hanging="357"/>
              <w:jc w:val="both"/>
              <w:rPr>
                <w:rFonts w:ascii="Univers Condensed" w:hAnsi="Univers Condensed"/>
                <w:sz w:val="18"/>
                <w:szCs w:val="18"/>
              </w:rPr>
            </w:pPr>
            <w:r w:rsidRPr="002D7572">
              <w:rPr>
                <w:rFonts w:ascii="Univers Condensed" w:hAnsi="Univers Condensed"/>
                <w:sz w:val="18"/>
                <w:szCs w:val="18"/>
              </w:rPr>
              <w:t>Der verpasste Schulstoff muss in Absprache mit der Klassenlehrperson aufgearbeitet werden und liegt in der Verantwortung des Kindes bzw. der Erziehungsberechtigten.</w:t>
            </w:r>
          </w:p>
          <w:p w14:paraId="79258363" w14:textId="77777777" w:rsidR="002D7572" w:rsidRPr="002D7572" w:rsidRDefault="002D7572" w:rsidP="00B019E9">
            <w:pPr>
              <w:numPr>
                <w:ilvl w:val="0"/>
                <w:numId w:val="14"/>
              </w:numPr>
              <w:ind w:left="364" w:hanging="357"/>
              <w:jc w:val="both"/>
              <w:rPr>
                <w:rFonts w:ascii="Univers Condensed" w:hAnsi="Univers Condensed"/>
                <w:sz w:val="18"/>
                <w:szCs w:val="18"/>
              </w:rPr>
            </w:pPr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Für den letzten Tag vor und den ersten Tag nach den Sommerferien können keine </w:t>
            </w:r>
            <w:proofErr w:type="spellStart"/>
            <w:r w:rsidRPr="002D7572">
              <w:rPr>
                <w:rFonts w:ascii="Univers Condensed" w:hAnsi="Univers Condensed"/>
                <w:sz w:val="18"/>
                <w:szCs w:val="18"/>
              </w:rPr>
              <w:t>Jokerhalbtage</w:t>
            </w:r>
            <w:proofErr w:type="spellEnd"/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 eingesetzt werden. </w:t>
            </w:r>
          </w:p>
          <w:p w14:paraId="32C5E616" w14:textId="2DB685EC" w:rsidR="002D7572" w:rsidRPr="00BF36D6" w:rsidRDefault="002D7572" w:rsidP="00B019E9">
            <w:pPr>
              <w:numPr>
                <w:ilvl w:val="0"/>
                <w:numId w:val="14"/>
              </w:numPr>
              <w:ind w:left="364" w:hanging="357"/>
              <w:jc w:val="both"/>
              <w:rPr>
                <w:rFonts w:ascii="Univers Condensed" w:hAnsi="Univers Condensed"/>
                <w:sz w:val="18"/>
                <w:szCs w:val="18"/>
              </w:rPr>
            </w:pPr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Nicht bezogene </w:t>
            </w:r>
            <w:proofErr w:type="spellStart"/>
            <w:r w:rsidRPr="002D7572">
              <w:rPr>
                <w:rFonts w:ascii="Univers Condensed" w:hAnsi="Univers Condensed"/>
                <w:sz w:val="18"/>
                <w:szCs w:val="18"/>
              </w:rPr>
              <w:t>Jokerhalbtage</w:t>
            </w:r>
            <w:proofErr w:type="spellEnd"/>
            <w:r w:rsidRPr="002D7572">
              <w:rPr>
                <w:rFonts w:ascii="Univers Condensed" w:hAnsi="Univers Condensed"/>
                <w:sz w:val="18"/>
                <w:szCs w:val="18"/>
              </w:rPr>
              <w:t xml:space="preserve"> können nicht ins nächste Schuljahr übertragen werden.</w:t>
            </w:r>
          </w:p>
        </w:tc>
      </w:tr>
    </w:tbl>
    <w:p w14:paraId="1EA7B519" w14:textId="77777777" w:rsidR="002D7572" w:rsidRPr="00BF36D6" w:rsidRDefault="002D7572" w:rsidP="0081563A">
      <w:pPr>
        <w:pBdr>
          <w:bottom w:val="single" w:sz="12" w:space="1" w:color="auto"/>
        </w:pBdr>
        <w:spacing w:after="0" w:line="360" w:lineRule="auto"/>
        <w:rPr>
          <w:rFonts w:ascii="Univers Condensed" w:hAnsi="Univers Condensed"/>
          <w:b/>
          <w:bCs/>
          <w:sz w:val="18"/>
          <w:szCs w:val="18"/>
        </w:rPr>
      </w:pPr>
    </w:p>
    <w:p w14:paraId="4E309A4B" w14:textId="2709B9E5" w:rsidR="001354AF" w:rsidRPr="00BF36D6" w:rsidRDefault="000D397D" w:rsidP="0081563A">
      <w:pPr>
        <w:pBdr>
          <w:bottom w:val="single" w:sz="12" w:space="1" w:color="auto"/>
        </w:pBdr>
        <w:spacing w:after="0" w:line="360" w:lineRule="auto"/>
        <w:rPr>
          <w:rFonts w:ascii="Univers Condensed" w:hAnsi="Univers Condensed"/>
          <w:b/>
          <w:bCs/>
        </w:rPr>
      </w:pPr>
      <w:r>
        <w:rPr>
          <w:rFonts w:ascii="Univers Condensed" w:hAnsi="Univers Condensed"/>
          <w:b/>
          <w:bCs/>
        </w:rPr>
        <w:t>I</w:t>
      </w:r>
      <w:r w:rsidR="001354AF" w:rsidRPr="00BF36D6">
        <w:rPr>
          <w:rFonts w:ascii="Univers Condensed" w:hAnsi="Univers Condensed"/>
          <w:b/>
          <w:bCs/>
        </w:rPr>
        <w:t>m Voraus</w:t>
      </w:r>
      <w:r w:rsidR="00B019E9" w:rsidRPr="00BF36D6">
        <w:rPr>
          <w:rFonts w:ascii="Univers Condensed" w:hAnsi="Univers Condensed"/>
          <w:b/>
          <w:bCs/>
        </w:rPr>
        <w:t xml:space="preserve"> zuhanden der Klassenlehrperson</w:t>
      </w:r>
    </w:p>
    <w:p w14:paraId="7F211218" w14:textId="77777777" w:rsidR="00BF36D6" w:rsidRDefault="00BF36D6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</w:rPr>
      </w:pPr>
    </w:p>
    <w:p w14:paraId="6B2FA2F5" w14:textId="63EC6665" w:rsidR="001354AF" w:rsidRPr="00BF36D6" w:rsidRDefault="001354AF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Name und Vorname des Schülers, der Schülerin:</w:t>
      </w:r>
      <w:r w:rsidRPr="00BF36D6">
        <w:rPr>
          <w:rFonts w:ascii="Univers Condensed" w:hAnsi="Univers Condensed"/>
        </w:rPr>
        <w:tab/>
      </w:r>
      <w:r w:rsidRPr="00BF36D6">
        <w:rPr>
          <w:rFonts w:ascii="Univers Condensed" w:hAnsi="Univers Condensed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F36D6">
        <w:rPr>
          <w:rFonts w:ascii="Univers Condensed" w:hAnsi="Univers Condensed"/>
        </w:rPr>
        <w:instrText xml:space="preserve"> FORMTEXT </w:instrText>
      </w:r>
      <w:r w:rsidRPr="00BF36D6">
        <w:rPr>
          <w:rFonts w:ascii="Univers Condensed" w:hAnsi="Univers Condensed"/>
        </w:rPr>
      </w:r>
      <w:r w:rsidRPr="00BF36D6">
        <w:rPr>
          <w:rFonts w:ascii="Univers Condensed" w:hAnsi="Univers Condensed"/>
        </w:rPr>
        <w:fldChar w:fldCharType="separate"/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</w:rPr>
        <w:fldChar w:fldCharType="end"/>
      </w:r>
      <w:bookmarkEnd w:id="0"/>
    </w:p>
    <w:p w14:paraId="3C540627" w14:textId="4A2618C8" w:rsidR="001354AF" w:rsidRPr="00BF36D6" w:rsidRDefault="001354AF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Adresse:</w:t>
      </w:r>
      <w:r w:rsidRPr="00BF36D6">
        <w:rPr>
          <w:rFonts w:ascii="Univers Condensed" w:hAnsi="Univers Condensed"/>
        </w:rPr>
        <w:tab/>
      </w:r>
      <w:r w:rsidRPr="00BF36D6">
        <w:rPr>
          <w:rFonts w:ascii="Univers Condensed" w:hAnsi="Univers Condensed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BF36D6">
        <w:rPr>
          <w:rFonts w:ascii="Univers Condensed" w:hAnsi="Univers Condensed"/>
        </w:rPr>
        <w:instrText xml:space="preserve"> FORMTEXT </w:instrText>
      </w:r>
      <w:r w:rsidRPr="00BF36D6">
        <w:rPr>
          <w:rFonts w:ascii="Univers Condensed" w:hAnsi="Univers Condensed"/>
        </w:rPr>
      </w:r>
      <w:r w:rsidRPr="00BF36D6">
        <w:rPr>
          <w:rFonts w:ascii="Univers Condensed" w:hAnsi="Univers Condensed"/>
        </w:rPr>
        <w:fldChar w:fldCharType="separate"/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</w:rPr>
        <w:fldChar w:fldCharType="end"/>
      </w:r>
      <w:bookmarkEnd w:id="1"/>
    </w:p>
    <w:p w14:paraId="32919729" w14:textId="28174EED" w:rsidR="001354AF" w:rsidRPr="00BF36D6" w:rsidRDefault="001354AF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Telefonnummer für Rückfragen</w:t>
      </w:r>
      <w:r w:rsidRPr="00BF36D6">
        <w:rPr>
          <w:rFonts w:ascii="Univers Condensed" w:hAnsi="Univers Condensed"/>
        </w:rPr>
        <w:tab/>
      </w:r>
      <w:r w:rsidRPr="00BF36D6">
        <w:rPr>
          <w:rFonts w:ascii="Univers Condensed" w:hAnsi="Univers Condensed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BF36D6">
        <w:rPr>
          <w:rFonts w:ascii="Univers Condensed" w:hAnsi="Univers Condensed"/>
        </w:rPr>
        <w:instrText xml:space="preserve"> FORMTEXT </w:instrText>
      </w:r>
      <w:r w:rsidRPr="00BF36D6">
        <w:rPr>
          <w:rFonts w:ascii="Univers Condensed" w:hAnsi="Univers Condensed"/>
        </w:rPr>
      </w:r>
      <w:r w:rsidRPr="00BF36D6">
        <w:rPr>
          <w:rFonts w:ascii="Univers Condensed" w:hAnsi="Univers Condensed"/>
        </w:rPr>
        <w:fldChar w:fldCharType="separate"/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</w:rPr>
        <w:fldChar w:fldCharType="end"/>
      </w:r>
      <w:bookmarkEnd w:id="2"/>
    </w:p>
    <w:p w14:paraId="213B912C" w14:textId="1B8A18A0" w:rsidR="001354AF" w:rsidRPr="00BF36D6" w:rsidRDefault="007E07E8" w:rsidP="0081563A">
      <w:pPr>
        <w:pBdr>
          <w:bottom w:val="single" w:sz="12" w:space="1" w:color="auto"/>
        </w:pBdr>
        <w:tabs>
          <w:tab w:val="left" w:pos="5103"/>
        </w:tabs>
        <w:spacing w:after="0" w:line="360" w:lineRule="auto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z</w:t>
      </w:r>
      <w:r w:rsidR="001354AF" w:rsidRPr="00BF36D6">
        <w:rPr>
          <w:rFonts w:ascii="Univers Condensed" w:hAnsi="Univers Condensed"/>
        </w:rPr>
        <w:t xml:space="preserve">uständige </w:t>
      </w:r>
      <w:r w:rsidRPr="00BF36D6">
        <w:rPr>
          <w:rFonts w:ascii="Univers Condensed" w:hAnsi="Univers Condensed"/>
        </w:rPr>
        <w:t>Lehrperson:</w:t>
      </w:r>
      <w:r w:rsidRPr="00BF36D6">
        <w:rPr>
          <w:rFonts w:ascii="Univers Condensed" w:hAnsi="Univers Condensed"/>
        </w:rPr>
        <w:tab/>
      </w:r>
      <w:r w:rsidRPr="00BF36D6">
        <w:rPr>
          <w:rFonts w:ascii="Univers Condensed" w:hAnsi="Univers Condensed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BF36D6">
        <w:rPr>
          <w:rFonts w:ascii="Univers Condensed" w:hAnsi="Univers Condensed"/>
        </w:rPr>
        <w:instrText xml:space="preserve"> FORMTEXT </w:instrText>
      </w:r>
      <w:r w:rsidRPr="00BF36D6">
        <w:rPr>
          <w:rFonts w:ascii="Univers Condensed" w:hAnsi="Univers Condensed"/>
        </w:rPr>
      </w:r>
      <w:r w:rsidRPr="00BF36D6">
        <w:rPr>
          <w:rFonts w:ascii="Univers Condensed" w:hAnsi="Univers Condensed"/>
        </w:rPr>
        <w:fldChar w:fldCharType="separate"/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  <w:noProof/>
        </w:rPr>
        <w:t> </w:t>
      </w:r>
      <w:r w:rsidRPr="00BF36D6">
        <w:rPr>
          <w:rFonts w:ascii="Univers Condensed" w:hAnsi="Univers Condensed"/>
        </w:rPr>
        <w:fldChar w:fldCharType="end"/>
      </w:r>
      <w:bookmarkEnd w:id="3"/>
    </w:p>
    <w:p w14:paraId="257DBDF0" w14:textId="77777777" w:rsidR="00BF36D6" w:rsidRDefault="00BF36D6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  <w:b/>
          <w:bCs/>
        </w:rPr>
      </w:pPr>
    </w:p>
    <w:p w14:paraId="73AD762D" w14:textId="03DBE21A" w:rsidR="007E07E8" w:rsidRPr="00BF36D6" w:rsidRDefault="007E07E8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  <w:b/>
          <w:bCs/>
        </w:rPr>
      </w:pPr>
      <w:proofErr w:type="spellStart"/>
      <w:r w:rsidRPr="00BF36D6">
        <w:rPr>
          <w:rFonts w:ascii="Univers Condensed" w:hAnsi="Univers Condensed"/>
          <w:b/>
          <w:bCs/>
        </w:rPr>
        <w:t>Jokerhalbtag</w:t>
      </w:r>
      <w:proofErr w:type="spellEnd"/>
      <w:r w:rsidRPr="00BF36D6">
        <w:rPr>
          <w:rFonts w:ascii="Univers Condensed" w:hAnsi="Univers Condensed"/>
          <w:b/>
          <w:bCs/>
        </w:rPr>
        <w:t xml:space="preserve"> wird bezogen am</w:t>
      </w:r>
      <w:r w:rsidRPr="00BF36D6">
        <w:rPr>
          <w:rFonts w:ascii="Univers Condensed" w:hAnsi="Univers Condensed"/>
          <w:b/>
          <w:bCs/>
        </w:rPr>
        <w:tab/>
      </w:r>
      <w:r w:rsidRPr="00BF36D6">
        <w:rPr>
          <w:rFonts w:ascii="Univers Condensed" w:hAnsi="Univers Condensed"/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BF36D6">
        <w:rPr>
          <w:rFonts w:ascii="Univers Condensed" w:hAnsi="Univers Condensed"/>
          <w:b/>
          <w:bCs/>
        </w:rPr>
        <w:instrText xml:space="preserve"> FORMTEXT </w:instrText>
      </w:r>
      <w:r w:rsidRPr="00BF36D6">
        <w:rPr>
          <w:rFonts w:ascii="Univers Condensed" w:hAnsi="Univers Condensed"/>
          <w:b/>
          <w:bCs/>
        </w:rPr>
      </w:r>
      <w:r w:rsidRPr="00BF36D6">
        <w:rPr>
          <w:rFonts w:ascii="Univers Condensed" w:hAnsi="Univers Condensed"/>
          <w:b/>
          <w:bCs/>
        </w:rPr>
        <w:fldChar w:fldCharType="separate"/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</w:rPr>
        <w:fldChar w:fldCharType="end"/>
      </w:r>
      <w:bookmarkEnd w:id="4"/>
    </w:p>
    <w:p w14:paraId="0990DFF8" w14:textId="77777777" w:rsidR="007E07E8" w:rsidRPr="00BF36D6" w:rsidRDefault="007E07E8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  <w:b/>
          <w:bCs/>
        </w:rPr>
      </w:pPr>
      <w:r w:rsidRPr="00BF36D6">
        <w:rPr>
          <w:rFonts w:ascii="Univers Condensed" w:hAnsi="Univers Condensed"/>
          <w:b/>
          <w:bCs/>
        </w:rPr>
        <w:t>Jokerhalbtag wird bezogen am</w:t>
      </w:r>
      <w:r w:rsidRPr="00BF36D6">
        <w:rPr>
          <w:rFonts w:ascii="Univers Condensed" w:hAnsi="Univers Condensed"/>
          <w:b/>
          <w:bCs/>
        </w:rPr>
        <w:tab/>
      </w:r>
      <w:r w:rsidRPr="00BF36D6">
        <w:rPr>
          <w:rFonts w:ascii="Univers Condensed" w:hAnsi="Univers Condensed"/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BF36D6">
        <w:rPr>
          <w:rFonts w:ascii="Univers Condensed" w:hAnsi="Univers Condensed"/>
          <w:b/>
          <w:bCs/>
        </w:rPr>
        <w:instrText xml:space="preserve"> FORMTEXT </w:instrText>
      </w:r>
      <w:r w:rsidRPr="00BF36D6">
        <w:rPr>
          <w:rFonts w:ascii="Univers Condensed" w:hAnsi="Univers Condensed"/>
          <w:b/>
          <w:bCs/>
        </w:rPr>
      </w:r>
      <w:r w:rsidRPr="00BF36D6">
        <w:rPr>
          <w:rFonts w:ascii="Univers Condensed" w:hAnsi="Univers Condensed"/>
          <w:b/>
          <w:bCs/>
        </w:rPr>
        <w:fldChar w:fldCharType="separate"/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</w:rPr>
        <w:fldChar w:fldCharType="end"/>
      </w:r>
    </w:p>
    <w:p w14:paraId="15ECD5A2" w14:textId="77777777" w:rsidR="007E07E8" w:rsidRPr="00BF36D6" w:rsidRDefault="007E07E8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  <w:b/>
          <w:bCs/>
        </w:rPr>
      </w:pPr>
      <w:r w:rsidRPr="00BF36D6">
        <w:rPr>
          <w:rFonts w:ascii="Univers Condensed" w:hAnsi="Univers Condensed"/>
          <w:b/>
          <w:bCs/>
        </w:rPr>
        <w:t>Jokerhalbtag wird bezogen am</w:t>
      </w:r>
      <w:r w:rsidRPr="00BF36D6">
        <w:rPr>
          <w:rFonts w:ascii="Univers Condensed" w:hAnsi="Univers Condensed"/>
          <w:b/>
          <w:bCs/>
        </w:rPr>
        <w:tab/>
      </w:r>
      <w:r w:rsidRPr="00BF36D6">
        <w:rPr>
          <w:rFonts w:ascii="Univers Condensed" w:hAnsi="Univers Condensed"/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BF36D6">
        <w:rPr>
          <w:rFonts w:ascii="Univers Condensed" w:hAnsi="Univers Condensed"/>
          <w:b/>
          <w:bCs/>
        </w:rPr>
        <w:instrText xml:space="preserve"> FORMTEXT </w:instrText>
      </w:r>
      <w:r w:rsidRPr="00BF36D6">
        <w:rPr>
          <w:rFonts w:ascii="Univers Condensed" w:hAnsi="Univers Condensed"/>
          <w:b/>
          <w:bCs/>
        </w:rPr>
      </w:r>
      <w:r w:rsidRPr="00BF36D6">
        <w:rPr>
          <w:rFonts w:ascii="Univers Condensed" w:hAnsi="Univers Condensed"/>
          <w:b/>
          <w:bCs/>
        </w:rPr>
        <w:fldChar w:fldCharType="separate"/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</w:rPr>
        <w:fldChar w:fldCharType="end"/>
      </w:r>
    </w:p>
    <w:p w14:paraId="15A2567D" w14:textId="0FDCAEB0" w:rsidR="007E07E8" w:rsidRPr="00BF36D6" w:rsidRDefault="007E07E8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  <w:b/>
          <w:bCs/>
        </w:rPr>
      </w:pPr>
      <w:r w:rsidRPr="00BF36D6">
        <w:rPr>
          <w:rFonts w:ascii="Univers Condensed" w:hAnsi="Univers Condensed"/>
          <w:b/>
          <w:bCs/>
        </w:rPr>
        <w:t>Jokerhalbtag wird bezogen am</w:t>
      </w:r>
      <w:r w:rsidRPr="00BF36D6">
        <w:rPr>
          <w:rFonts w:ascii="Univers Condensed" w:hAnsi="Univers Condensed"/>
          <w:b/>
          <w:bCs/>
        </w:rPr>
        <w:tab/>
      </w:r>
      <w:r w:rsidRPr="00BF36D6">
        <w:rPr>
          <w:rFonts w:ascii="Univers Condensed" w:hAnsi="Univers Condensed"/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BF36D6">
        <w:rPr>
          <w:rFonts w:ascii="Univers Condensed" w:hAnsi="Univers Condensed"/>
          <w:b/>
          <w:bCs/>
        </w:rPr>
        <w:instrText xml:space="preserve"> FORMTEXT </w:instrText>
      </w:r>
      <w:r w:rsidRPr="00BF36D6">
        <w:rPr>
          <w:rFonts w:ascii="Univers Condensed" w:hAnsi="Univers Condensed"/>
          <w:b/>
          <w:bCs/>
        </w:rPr>
      </w:r>
      <w:r w:rsidRPr="00BF36D6">
        <w:rPr>
          <w:rFonts w:ascii="Univers Condensed" w:hAnsi="Univers Condensed"/>
          <w:b/>
          <w:bCs/>
        </w:rPr>
        <w:fldChar w:fldCharType="separate"/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  <w:noProof/>
        </w:rPr>
        <w:t> </w:t>
      </w:r>
      <w:r w:rsidRPr="00BF36D6">
        <w:rPr>
          <w:rFonts w:ascii="Univers Condensed" w:hAnsi="Univers Condensed"/>
          <w:b/>
          <w:bCs/>
        </w:rPr>
        <w:fldChar w:fldCharType="end"/>
      </w:r>
    </w:p>
    <w:p w14:paraId="2FD186B3" w14:textId="32F8DC57" w:rsidR="007E07E8" w:rsidRDefault="007E07E8" w:rsidP="002D662A">
      <w:pPr>
        <w:tabs>
          <w:tab w:val="left" w:pos="5103"/>
        </w:tabs>
        <w:spacing w:after="0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Datum und Unterschrift einer/eines Erziehungsberechtigten:</w:t>
      </w:r>
    </w:p>
    <w:p w14:paraId="1029C449" w14:textId="77777777" w:rsidR="002D662A" w:rsidRPr="00BF36D6" w:rsidRDefault="002D662A" w:rsidP="0081563A">
      <w:pPr>
        <w:tabs>
          <w:tab w:val="left" w:pos="5103"/>
        </w:tabs>
        <w:spacing w:after="0" w:line="360" w:lineRule="auto"/>
        <w:rPr>
          <w:rFonts w:ascii="Univers Condensed" w:hAnsi="Univers Condensed"/>
        </w:rPr>
      </w:pPr>
    </w:p>
    <w:p w14:paraId="7903C3DD" w14:textId="5A36D024" w:rsidR="007E07E8" w:rsidRPr="00BF36D6" w:rsidRDefault="007E07E8" w:rsidP="0081563A">
      <w:pPr>
        <w:pBdr>
          <w:bottom w:val="single" w:sz="12" w:space="1" w:color="auto"/>
        </w:pBdr>
        <w:tabs>
          <w:tab w:val="left" w:pos="5103"/>
        </w:tabs>
        <w:spacing w:after="0" w:line="360" w:lineRule="auto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Datum:</w:t>
      </w:r>
      <w:r w:rsidR="003802E7" w:rsidRPr="00BF36D6">
        <w:rPr>
          <w:rFonts w:ascii="Univers Condensed" w:hAnsi="Univers Condensed"/>
        </w:rPr>
        <w:t xml:space="preserve"> _________________________________</w:t>
      </w:r>
      <w:r w:rsidRPr="00BF36D6">
        <w:rPr>
          <w:rFonts w:ascii="Univers Condensed" w:hAnsi="Univers Condensed"/>
        </w:rPr>
        <w:t>Unterschrift: _______________________________</w:t>
      </w:r>
    </w:p>
    <w:p w14:paraId="5FCAD3E4" w14:textId="77777777" w:rsidR="003802E7" w:rsidRPr="00BF36D6" w:rsidRDefault="003802E7" w:rsidP="003802E7">
      <w:pPr>
        <w:tabs>
          <w:tab w:val="left" w:pos="1134"/>
          <w:tab w:val="left" w:pos="5103"/>
        </w:tabs>
        <w:spacing w:after="0"/>
        <w:rPr>
          <w:rFonts w:ascii="Univers Condensed" w:hAnsi="Univers Condensed"/>
        </w:rPr>
      </w:pPr>
      <w:bookmarkStart w:id="5" w:name="_Hlk106347022"/>
      <w:r w:rsidRPr="00BF36D6">
        <w:rPr>
          <w:rFonts w:ascii="Arial" w:hAnsi="Arial"/>
          <w:b/>
          <w:bCs/>
          <w:sz w:val="56"/>
          <w:szCs w:val="56"/>
        </w:rPr>
        <w:t>□</w:t>
      </w:r>
      <w:bookmarkEnd w:id="5"/>
      <w:r w:rsidR="007E07E8" w:rsidRPr="00BF36D6">
        <w:rPr>
          <w:rFonts w:ascii="Univers Condensed" w:hAnsi="Univers Condensed"/>
          <w:b/>
          <w:bCs/>
        </w:rPr>
        <w:tab/>
      </w:r>
      <w:r w:rsidR="007E07E8" w:rsidRPr="00BF36D6">
        <w:rPr>
          <w:rFonts w:ascii="Univers Condensed" w:hAnsi="Univers Condensed"/>
        </w:rPr>
        <w:t>zur Kenntnis genommen</w:t>
      </w:r>
    </w:p>
    <w:p w14:paraId="148D7E15" w14:textId="6E80D727" w:rsidR="007E07E8" w:rsidRPr="00BF36D6" w:rsidRDefault="003802E7" w:rsidP="003802E7">
      <w:pPr>
        <w:tabs>
          <w:tab w:val="left" w:pos="1134"/>
          <w:tab w:val="left" w:pos="5103"/>
        </w:tabs>
        <w:spacing w:after="0"/>
        <w:rPr>
          <w:rFonts w:ascii="Univers Condensed" w:hAnsi="Univers Condensed"/>
        </w:rPr>
      </w:pPr>
      <w:r w:rsidRPr="00BF36D6">
        <w:rPr>
          <w:rFonts w:ascii="Arial" w:hAnsi="Arial"/>
          <w:b/>
          <w:bCs/>
          <w:sz w:val="56"/>
          <w:szCs w:val="56"/>
        </w:rPr>
        <w:t>□</w:t>
      </w:r>
      <w:r w:rsidR="007E07E8" w:rsidRPr="00BF36D6">
        <w:rPr>
          <w:rFonts w:ascii="Univers Condensed" w:hAnsi="Univers Condensed"/>
          <w:b/>
          <w:bCs/>
        </w:rPr>
        <w:tab/>
      </w:r>
      <w:r w:rsidR="007E07E8" w:rsidRPr="00BF36D6">
        <w:rPr>
          <w:rFonts w:ascii="Univers Condensed" w:hAnsi="Univers Condensed"/>
        </w:rPr>
        <w:t>abgelehnt, weil die Jokerhalbtage im laufenden Schuljahr bereits bezogen wurden</w:t>
      </w:r>
    </w:p>
    <w:p w14:paraId="4F3F4FCD" w14:textId="10CC00B1" w:rsidR="007E07E8" w:rsidRDefault="003802E7" w:rsidP="00BF36D6">
      <w:pPr>
        <w:tabs>
          <w:tab w:val="left" w:pos="1134"/>
          <w:tab w:val="left" w:pos="5103"/>
        </w:tabs>
        <w:spacing w:after="0"/>
        <w:rPr>
          <w:rFonts w:ascii="Univers Condensed" w:hAnsi="Univers Condensed"/>
        </w:rPr>
      </w:pPr>
      <w:r w:rsidRPr="00BF36D6">
        <w:rPr>
          <w:rFonts w:ascii="Arial" w:hAnsi="Arial"/>
          <w:b/>
          <w:bCs/>
          <w:sz w:val="56"/>
          <w:szCs w:val="56"/>
        </w:rPr>
        <w:t>□</w:t>
      </w:r>
      <w:r w:rsidR="007E07E8" w:rsidRPr="00BF36D6">
        <w:rPr>
          <w:rFonts w:ascii="Univers Condensed" w:hAnsi="Univers Condensed"/>
          <w:b/>
          <w:bCs/>
        </w:rPr>
        <w:tab/>
      </w:r>
      <w:r w:rsidR="007E07E8" w:rsidRPr="00BF36D6">
        <w:rPr>
          <w:rFonts w:ascii="Univers Condensed" w:hAnsi="Univers Condensed"/>
        </w:rPr>
        <w:t>abgelehnt, weil das Gesuch zu kurzfristig eingereicht wurde</w:t>
      </w:r>
    </w:p>
    <w:p w14:paraId="7D43349A" w14:textId="77777777" w:rsidR="00BF36D6" w:rsidRPr="00BF36D6" w:rsidRDefault="00BF36D6" w:rsidP="00BF36D6">
      <w:pPr>
        <w:tabs>
          <w:tab w:val="left" w:pos="1134"/>
          <w:tab w:val="left" w:pos="5103"/>
        </w:tabs>
        <w:spacing w:after="0"/>
        <w:rPr>
          <w:rFonts w:ascii="Univers Condensed" w:hAnsi="Univers Condensed"/>
        </w:rPr>
      </w:pPr>
    </w:p>
    <w:p w14:paraId="4BECC40A" w14:textId="314E3C1A" w:rsidR="0081563A" w:rsidRDefault="0081563A" w:rsidP="002D662A">
      <w:pPr>
        <w:tabs>
          <w:tab w:val="left" w:pos="1134"/>
          <w:tab w:val="left" w:pos="5103"/>
        </w:tabs>
        <w:spacing w:after="0"/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Datum und Unterschrift der Lehrperson:</w:t>
      </w:r>
    </w:p>
    <w:p w14:paraId="21646DD7" w14:textId="77777777" w:rsidR="002D662A" w:rsidRPr="00BF36D6" w:rsidRDefault="002D662A" w:rsidP="007E07E8">
      <w:pPr>
        <w:tabs>
          <w:tab w:val="left" w:pos="1134"/>
          <w:tab w:val="left" w:pos="5103"/>
        </w:tabs>
        <w:rPr>
          <w:rFonts w:ascii="Univers Condensed" w:hAnsi="Univers Condensed"/>
        </w:rPr>
      </w:pPr>
    </w:p>
    <w:p w14:paraId="65E8DC7E" w14:textId="79EED38D" w:rsidR="0081563A" w:rsidRPr="00BF36D6" w:rsidRDefault="0081563A" w:rsidP="007E07E8">
      <w:pPr>
        <w:pBdr>
          <w:bottom w:val="single" w:sz="12" w:space="1" w:color="auto"/>
        </w:pBdr>
        <w:tabs>
          <w:tab w:val="left" w:pos="1134"/>
          <w:tab w:val="left" w:pos="5103"/>
        </w:tabs>
        <w:rPr>
          <w:rFonts w:ascii="Univers Condensed" w:hAnsi="Univers Condensed"/>
        </w:rPr>
      </w:pPr>
      <w:r w:rsidRPr="00BF36D6">
        <w:rPr>
          <w:rFonts w:ascii="Univers Condensed" w:hAnsi="Univers Condensed"/>
        </w:rPr>
        <w:t>Datum: _________________________________Unterschrift: _______________________________</w:t>
      </w:r>
    </w:p>
    <w:p w14:paraId="7C9D5476" w14:textId="77777777" w:rsidR="0081563A" w:rsidRPr="00BF36D6" w:rsidRDefault="0081563A" w:rsidP="007E07E8">
      <w:pPr>
        <w:pBdr>
          <w:bottom w:val="single" w:sz="12" w:space="1" w:color="auto"/>
        </w:pBdr>
        <w:tabs>
          <w:tab w:val="left" w:pos="1134"/>
          <w:tab w:val="left" w:pos="5103"/>
        </w:tabs>
        <w:rPr>
          <w:rFonts w:ascii="Univers Condensed" w:hAnsi="Univers Condensed"/>
        </w:rPr>
      </w:pPr>
    </w:p>
    <w:p w14:paraId="49E64749" w14:textId="14B4BCD1" w:rsidR="0081563A" w:rsidRPr="00BF36D6" w:rsidRDefault="0081563A" w:rsidP="007E07E8">
      <w:pPr>
        <w:tabs>
          <w:tab w:val="left" w:pos="1134"/>
          <w:tab w:val="left" w:pos="5103"/>
        </w:tabs>
        <w:rPr>
          <w:rFonts w:ascii="Univers Condensed" w:hAnsi="Univers Condensed"/>
          <w:sz w:val="18"/>
          <w:szCs w:val="18"/>
          <w:u w:val="single"/>
        </w:rPr>
      </w:pPr>
      <w:r w:rsidRPr="00BF36D6">
        <w:rPr>
          <w:rFonts w:ascii="Univers Condensed" w:hAnsi="Univers Condensed"/>
          <w:sz w:val="18"/>
          <w:szCs w:val="18"/>
          <w:u w:val="single"/>
        </w:rPr>
        <w:t>Vorgehen</w:t>
      </w:r>
      <w:r w:rsidR="00B019E9" w:rsidRPr="00BF36D6">
        <w:rPr>
          <w:rFonts w:ascii="Univers Condensed" w:hAnsi="Univers Condensed"/>
          <w:sz w:val="18"/>
          <w:szCs w:val="18"/>
          <w:u w:val="single"/>
        </w:rPr>
        <w:t xml:space="preserve"> für Klassenlehrperson</w:t>
      </w:r>
    </w:p>
    <w:p w14:paraId="19D00776" w14:textId="31D0551C" w:rsidR="0081563A" w:rsidRPr="00BF36D6" w:rsidRDefault="0081563A" w:rsidP="0081563A">
      <w:pPr>
        <w:pStyle w:val="Listenabsatz"/>
        <w:numPr>
          <w:ilvl w:val="0"/>
          <w:numId w:val="13"/>
        </w:numPr>
        <w:tabs>
          <w:tab w:val="left" w:pos="1134"/>
          <w:tab w:val="left" w:pos="5103"/>
        </w:tabs>
        <w:rPr>
          <w:rFonts w:ascii="Univers Condensed" w:hAnsi="Univers Condensed"/>
          <w:sz w:val="18"/>
          <w:szCs w:val="18"/>
        </w:rPr>
      </w:pPr>
      <w:r w:rsidRPr="00BF36D6">
        <w:rPr>
          <w:rFonts w:ascii="Univers Condensed" w:hAnsi="Univers Condensed"/>
          <w:sz w:val="18"/>
          <w:szCs w:val="18"/>
        </w:rPr>
        <w:t>Kopie an Gesuchstellerin oder Gesuchsteller (kann der Schülerin, dem Schüler mitgegeben werden</w:t>
      </w:r>
      <w:r w:rsidR="00B019E9" w:rsidRPr="00BF36D6">
        <w:rPr>
          <w:rFonts w:ascii="Univers Condensed" w:hAnsi="Univers Condensed"/>
          <w:sz w:val="18"/>
          <w:szCs w:val="18"/>
        </w:rPr>
        <w:t>)</w:t>
      </w:r>
    </w:p>
    <w:p w14:paraId="674B8F9A" w14:textId="14C36A13" w:rsidR="0081563A" w:rsidRPr="00BF36D6" w:rsidRDefault="0081563A" w:rsidP="0081563A">
      <w:pPr>
        <w:pStyle w:val="Listenabsatz"/>
        <w:numPr>
          <w:ilvl w:val="0"/>
          <w:numId w:val="13"/>
        </w:numPr>
        <w:tabs>
          <w:tab w:val="left" w:pos="1134"/>
          <w:tab w:val="left" w:pos="5103"/>
        </w:tabs>
        <w:rPr>
          <w:rFonts w:ascii="Univers Condensed" w:hAnsi="Univers Condensed"/>
          <w:sz w:val="18"/>
          <w:szCs w:val="18"/>
        </w:rPr>
      </w:pPr>
      <w:r w:rsidRPr="00BF36D6">
        <w:rPr>
          <w:rFonts w:ascii="Univers Condensed" w:hAnsi="Univers Condensed"/>
          <w:sz w:val="18"/>
          <w:szCs w:val="18"/>
        </w:rPr>
        <w:t>Eintrag in die Absenzenkontrolle der Lehrperson</w:t>
      </w:r>
    </w:p>
    <w:p w14:paraId="0ED0B776" w14:textId="48599B79" w:rsidR="007E07E8" w:rsidRPr="00BF36D6" w:rsidRDefault="0081563A" w:rsidP="001354AF">
      <w:pPr>
        <w:pStyle w:val="Listenabsatz"/>
        <w:numPr>
          <w:ilvl w:val="0"/>
          <w:numId w:val="13"/>
        </w:numPr>
        <w:tabs>
          <w:tab w:val="left" w:pos="1134"/>
          <w:tab w:val="left" w:pos="5103"/>
        </w:tabs>
        <w:rPr>
          <w:rFonts w:ascii="Univers Condensed" w:hAnsi="Univers Condensed"/>
          <w:b/>
          <w:bCs/>
          <w:sz w:val="18"/>
          <w:szCs w:val="18"/>
        </w:rPr>
      </w:pPr>
      <w:r w:rsidRPr="00BF36D6">
        <w:rPr>
          <w:rFonts w:ascii="Univers Condensed" w:hAnsi="Univers Condensed"/>
          <w:sz w:val="18"/>
          <w:szCs w:val="18"/>
        </w:rPr>
        <w:t>Lehrperson behält das Original</w:t>
      </w:r>
    </w:p>
    <w:sectPr w:rsidR="007E07E8" w:rsidRPr="00BF36D6" w:rsidSect="002D662A">
      <w:headerReference w:type="default" r:id="rId8"/>
      <w:headerReference w:type="first" r:id="rId9"/>
      <w:footerReference w:type="first" r:id="rId10"/>
      <w:pgSz w:w="11906" w:h="16838" w:code="9"/>
      <w:pgMar w:top="1418" w:right="851" w:bottom="567" w:left="1418" w:header="90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DB81F" w14:textId="77777777" w:rsidR="009E142F" w:rsidRDefault="009E142F">
      <w:r>
        <w:separator/>
      </w:r>
    </w:p>
  </w:endnote>
  <w:endnote w:type="continuationSeparator" w:id="0">
    <w:p w14:paraId="42905B9E" w14:textId="77777777" w:rsidR="009E142F" w:rsidRDefault="009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  <w:font w:name="Univers LT 57 Condensed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Univers 57 Condensed">
    <w:altName w:val="Calibri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imes New Roman (Textkörper CS)">
    <w:charset w:val="00"/>
    <w:family w:val="roman"/>
    <w:pitch w:val="default"/>
  </w:font>
  <w:font w:name="Univers 47 Condensed Light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C81F2" w14:textId="0F6954B5" w:rsidR="00752FF8" w:rsidRPr="00752FF8" w:rsidRDefault="00752FF8" w:rsidP="00752FF8">
    <w:pPr>
      <w:pBdr>
        <w:top w:val="single" w:sz="4" w:space="1" w:color="auto"/>
      </w:pBdr>
      <w:tabs>
        <w:tab w:val="decimal" w:pos="4820"/>
        <w:tab w:val="right" w:pos="9637"/>
      </w:tabs>
      <w:spacing w:line="276" w:lineRule="auto"/>
      <w:rPr>
        <w:vanish/>
        <w:sz w:val="18"/>
        <w:szCs w:val="18"/>
      </w:rPr>
    </w:pPr>
    <w:r w:rsidRPr="001B34D2">
      <w:rPr>
        <w:rFonts w:cs="Times New Roman"/>
        <w:sz w:val="18"/>
        <w:szCs w:val="18"/>
      </w:rPr>
      <w:fldChar w:fldCharType="begin"/>
    </w:r>
    <w:r w:rsidRPr="001B34D2">
      <w:rPr>
        <w:rFonts w:cs="Times New Roman"/>
        <w:sz w:val="18"/>
        <w:szCs w:val="18"/>
      </w:rPr>
      <w:instrText xml:space="preserve"> FILENAME \* MERGEFORMAT </w:instrText>
    </w:r>
    <w:r w:rsidRPr="001B34D2">
      <w:rPr>
        <w:rFonts w:cs="Times New Roman"/>
        <w:sz w:val="18"/>
        <w:szCs w:val="18"/>
      </w:rPr>
      <w:fldChar w:fldCharType="separate"/>
    </w:r>
    <w:r w:rsidR="00BF36D6">
      <w:rPr>
        <w:rFonts w:cs="Times New Roman"/>
        <w:noProof/>
        <w:sz w:val="18"/>
        <w:szCs w:val="18"/>
      </w:rPr>
      <w:t>Jokertage.docx</w:t>
    </w:r>
    <w:r w:rsidRPr="001B34D2">
      <w:rPr>
        <w:rFonts w:cs="Times New Roman"/>
        <w:sz w:val="18"/>
        <w:szCs w:val="18"/>
      </w:rPr>
      <w:fldChar w:fldCharType="end"/>
    </w:r>
    <w:r w:rsidRPr="001B34D2">
      <w:rPr>
        <w:sz w:val="18"/>
        <w:szCs w:val="18"/>
      </w:rPr>
      <w:tab/>
      <w:t>2018</w:t>
    </w:r>
    <w:r w:rsidRPr="001B34D2">
      <w:rPr>
        <w:sz w:val="18"/>
        <w:szCs w:val="18"/>
      </w:rPr>
      <w:tab/>
      <w:t xml:space="preserve">Seite </w:t>
    </w:r>
    <w:r w:rsidRPr="001B34D2">
      <w:rPr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PAGE   \* MERGEFORMAT </w:instrText>
    </w:r>
    <w:r w:rsidRPr="001B34D2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1B34D2">
      <w:rPr>
        <w:sz w:val="18"/>
        <w:szCs w:val="18"/>
      </w:rPr>
      <w:fldChar w:fldCharType="end"/>
    </w:r>
    <w:r w:rsidRPr="001B34D2">
      <w:rPr>
        <w:sz w:val="18"/>
        <w:szCs w:val="18"/>
      </w:rPr>
      <w:t xml:space="preserve"> von </w:t>
    </w:r>
    <w:r w:rsidRPr="001B34D2">
      <w:rPr>
        <w:rFonts w:cs="Times New Roman"/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NUMPAGES   \* MERGEFORMAT </w:instrText>
    </w:r>
    <w:r w:rsidRPr="001B34D2">
      <w:rPr>
        <w:rFonts w:cs="Times New Roman"/>
        <w:sz w:val="18"/>
        <w:szCs w:val="18"/>
      </w:rPr>
      <w:fldChar w:fldCharType="separate"/>
    </w:r>
    <w:r>
      <w:rPr>
        <w:rFonts w:cs="Times New Roman"/>
        <w:sz w:val="18"/>
        <w:szCs w:val="18"/>
      </w:rPr>
      <w:t>23</w:t>
    </w:r>
    <w:r w:rsidRPr="001B34D2">
      <w:rPr>
        <w:noProof/>
        <w:sz w:val="18"/>
        <w:szCs w:val="18"/>
      </w:rPr>
      <w:fldChar w:fldCharType="end"/>
    </w:r>
    <w:r w:rsidRPr="001B34D2">
      <w:rPr>
        <w:sz w:val="18"/>
        <w:szCs w:val="18"/>
      </w:rPr>
      <w:br/>
    </w:r>
    <w:r w:rsidRPr="001B34D2">
      <w:rPr>
        <w:rFonts w:cs="Times New Roman"/>
        <w:sz w:val="18"/>
        <w:szCs w:val="18"/>
      </w:rPr>
      <w:fldChar w:fldCharType="begin"/>
    </w:r>
    <w:r w:rsidRPr="001B34D2">
      <w:rPr>
        <w:sz w:val="18"/>
        <w:szCs w:val="18"/>
      </w:rPr>
      <w:instrText xml:space="preserve"> FILENAME \p \* MERGEFORMAT </w:instrText>
    </w:r>
    <w:r w:rsidRPr="001B34D2">
      <w:rPr>
        <w:rFonts w:cs="Times New Roman"/>
        <w:sz w:val="18"/>
        <w:szCs w:val="18"/>
      </w:rPr>
      <w:fldChar w:fldCharType="separate"/>
    </w:r>
    <w:r w:rsidR="00BF36D6" w:rsidRPr="00BF36D6">
      <w:rPr>
        <w:noProof/>
        <w:vanish/>
        <w:sz w:val="18"/>
        <w:szCs w:val="18"/>
      </w:rPr>
      <w:t>D</w:t>
    </w:r>
    <w:r w:rsidR="00BF36D6">
      <w:rPr>
        <w:noProof/>
        <w:sz w:val="18"/>
        <w:szCs w:val="18"/>
      </w:rPr>
      <w:t>:\eWolke\Schulleitung\Urlaube (Schüler-innen)\Formulare\Jokertage.docx</w:t>
    </w:r>
    <w:r w:rsidRPr="001B34D2">
      <w:rPr>
        <w:noProof/>
        <w:vanish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FC86E" w14:textId="77777777" w:rsidR="009E142F" w:rsidRDefault="009E142F">
      <w:r>
        <w:separator/>
      </w:r>
    </w:p>
  </w:footnote>
  <w:footnote w:type="continuationSeparator" w:id="0">
    <w:p w14:paraId="5C9B5C45" w14:textId="77777777" w:rsidR="009E142F" w:rsidRDefault="009E1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9881A" w14:textId="77777777" w:rsidR="0065535E" w:rsidRDefault="0065535E" w:rsidP="0065535E">
    <w:pPr>
      <w:pStyle w:val="Kopfzeile"/>
      <w:adjustRightInd w:val="0"/>
      <w:spacing w:after="0" w:line="220" w:lineRule="exact"/>
      <w:rPr>
        <w:rFonts w:ascii="Univers 57 Condensed" w:hAnsi="Univers 57 Condensed" w:cs="Times New Roman (Textkörper CS)"/>
        <w:color w:val="6E828F"/>
        <w:spacing w:val="34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D28AD0" wp14:editId="4B24581B">
          <wp:simplePos x="0" y="0"/>
          <wp:positionH relativeFrom="column">
            <wp:posOffset>3522345</wp:posOffset>
          </wp:positionH>
          <wp:positionV relativeFrom="paragraph">
            <wp:posOffset>-368300</wp:posOffset>
          </wp:positionV>
          <wp:extent cx="2232025" cy="66865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2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Schulleitung</w:t>
    </w:r>
  </w:p>
  <w:p w14:paraId="32973D50" w14:textId="77777777" w:rsidR="0065535E" w:rsidRDefault="0065535E" w:rsidP="0065535E">
    <w:pPr>
      <w:pStyle w:val="Kopfzeile"/>
      <w:tabs>
        <w:tab w:val="left" w:pos="1418"/>
      </w:tabs>
      <w:adjustRightInd w:val="0"/>
      <w:spacing w:after="0" w:line="220" w:lineRule="exact"/>
      <w:rPr>
        <w:rFonts w:ascii="Univers 57 Condensed" w:hAnsi="Univers 57 Condensed" w:cs="Times New Roman (Textkörper CS)"/>
        <w:color w:val="6E828F"/>
        <w:spacing w:val="4"/>
        <w:sz w:val="16"/>
        <w:szCs w:val="16"/>
      </w:rPr>
    </w:pPr>
    <w:r>
      <w:rPr>
        <w:rFonts w:ascii="Univers 57 Condensed" w:hAnsi="Univers 57 Condensed" w:cs="Times New Roman (Textkörper CS)"/>
        <w:color w:val="6E828F"/>
        <w:spacing w:val="4"/>
        <w:sz w:val="16"/>
        <w:szCs w:val="16"/>
      </w:rPr>
      <w:t xml:space="preserve">Kindergarten und Primarschule </w:t>
    </w:r>
  </w:p>
  <w:p w14:paraId="6F18073E" w14:textId="77777777" w:rsidR="0065535E" w:rsidRDefault="0065535E" w:rsidP="0065535E">
    <w:pPr>
      <w:pStyle w:val="Kopfzeile"/>
      <w:tabs>
        <w:tab w:val="left" w:pos="1418"/>
      </w:tabs>
      <w:adjustRightInd w:val="0"/>
      <w:spacing w:after="0" w:line="220" w:lineRule="exact"/>
      <w:ind w:left="1418"/>
      <w:rPr>
        <w:rFonts w:ascii="Univers 57 Condensed" w:hAnsi="Univers 57 Condensed" w:cs="Times New Roman (Textkörper CS)"/>
        <w:spacing w:val="4"/>
        <w:sz w:val="16"/>
        <w:szCs w:val="16"/>
      </w:rPr>
    </w:pPr>
  </w:p>
  <w:p w14:paraId="07DAC5EB" w14:textId="77777777" w:rsidR="0065535E" w:rsidRDefault="0065535E" w:rsidP="0065535E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Gempenweg 21 | 4107 Ettingen</w:t>
    </w:r>
  </w:p>
  <w:p w14:paraId="6EE78D87" w14:textId="33793A2F" w:rsidR="0065535E" w:rsidRDefault="0065535E" w:rsidP="0065535E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+41 061 726 87 70</w:t>
    </w:r>
  </w:p>
  <w:p w14:paraId="4CB9FE08" w14:textId="62AA8446" w:rsidR="009A3018" w:rsidRPr="009A3018" w:rsidRDefault="009A3018" w:rsidP="0065535E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  <w:u w:val="single"/>
      </w:rPr>
    </w:pPr>
    <w:r w:rsidRPr="009A3018">
      <w:rPr>
        <w:rFonts w:ascii="Univers 47 Condensed Light" w:hAnsi="Univers 47 Condensed Light" w:cs="Times New Roman (Textkörper CS)"/>
        <w:spacing w:val="4"/>
        <w:sz w:val="16"/>
        <w:szCs w:val="16"/>
        <w:u w:val="single"/>
      </w:rPr>
      <w:t>sekretariat@schule-ettingen.ch</w:t>
    </w:r>
  </w:p>
  <w:p w14:paraId="1CD49D9A" w14:textId="29A82AA8" w:rsidR="00752FF8" w:rsidRPr="0065535E" w:rsidRDefault="0065535E" w:rsidP="0065535E">
    <w:pPr>
      <w:pStyle w:val="Kopfzeile"/>
      <w:tabs>
        <w:tab w:val="left" w:pos="1418"/>
      </w:tabs>
      <w:adjustRightInd w:val="0"/>
      <w:spacing w:after="0" w:line="220" w:lineRule="exact"/>
      <w:rPr>
        <w:rFonts w:ascii="Univers 47 Condensed Light" w:hAnsi="Univers 47 Condensed Light" w:cs="Times New Roman (Textkörper CS)"/>
        <w:spacing w:val="4"/>
        <w:sz w:val="16"/>
        <w:szCs w:val="16"/>
      </w:rPr>
    </w:pPr>
    <w:r>
      <w:rPr>
        <w:rFonts w:ascii="Univers 47 Condensed Light" w:hAnsi="Univers 47 Condensed Light" w:cs="Times New Roman (Textkörper CS)"/>
        <w:spacing w:val="4"/>
        <w:sz w:val="16"/>
        <w:szCs w:val="16"/>
      </w:rPr>
      <w:t>www.schule-ettingen.ch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187E" w14:textId="77777777" w:rsidR="00752FF8" w:rsidRPr="009F64D4" w:rsidRDefault="00752FF8" w:rsidP="00612570">
    <w:pPr>
      <w:pStyle w:val="Kopfzeile"/>
      <w:tabs>
        <w:tab w:val="clear" w:pos="9072"/>
        <w:tab w:val="right" w:pos="9498"/>
      </w:tabs>
      <w:spacing w:after="0" w:line="23" w:lineRule="atLeast"/>
      <w:rPr>
        <w:b/>
      </w:rPr>
    </w:pPr>
    <w:r w:rsidRPr="009F64D4">
      <w:rPr>
        <w:b/>
        <w:noProof/>
      </w:rPr>
      <w:drawing>
        <wp:anchor distT="0" distB="0" distL="114300" distR="114300" simplePos="0" relativeHeight="251659264" behindDoc="1" locked="0" layoutInCell="1" allowOverlap="1" wp14:anchorId="4C54D81A" wp14:editId="6DF3448B">
          <wp:simplePos x="0" y="0"/>
          <wp:positionH relativeFrom="column">
            <wp:posOffset>4188460</wp:posOffset>
          </wp:positionH>
          <wp:positionV relativeFrom="paragraph">
            <wp:posOffset>-93980</wp:posOffset>
          </wp:positionV>
          <wp:extent cx="1928495" cy="882650"/>
          <wp:effectExtent l="0" t="0" r="0" b="0"/>
          <wp:wrapTight wrapText="bothSides">
            <wp:wrapPolygon edited="0">
              <wp:start x="0" y="0"/>
              <wp:lineTo x="0" y="20978"/>
              <wp:lineTo x="21337" y="20978"/>
              <wp:lineTo x="21337" y="0"/>
              <wp:lineTo x="0" y="0"/>
            </wp:wrapPolygon>
          </wp:wrapTight>
          <wp:docPr id="1" name="Bild 1" descr="9_RZ_Schule Ettingen_55mm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9_RZ_Schule Ettingen_55mm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49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4D4">
      <w:rPr>
        <w:b/>
      </w:rPr>
      <w:t>SCHULLEITUNG</w:t>
    </w:r>
  </w:p>
  <w:p w14:paraId="71817FAC" w14:textId="77777777" w:rsidR="00752FF8" w:rsidRPr="00B9370E" w:rsidRDefault="00752FF8" w:rsidP="00612570">
    <w:pPr>
      <w:pStyle w:val="Kopfzeile"/>
      <w:spacing w:after="0" w:line="23" w:lineRule="atLeast"/>
      <w:rPr>
        <w:sz w:val="18"/>
      </w:rPr>
    </w:pPr>
    <w:r w:rsidRPr="00B9370E">
      <w:rPr>
        <w:sz w:val="18"/>
      </w:rPr>
      <w:t>Kindergarten und Primarschule</w:t>
    </w:r>
  </w:p>
  <w:p w14:paraId="100BEAE4" w14:textId="77777777" w:rsidR="00752FF8" w:rsidRPr="00B9370E" w:rsidRDefault="00752FF8" w:rsidP="00612570">
    <w:pPr>
      <w:pStyle w:val="Kopfzeile"/>
      <w:spacing w:after="0" w:line="23" w:lineRule="atLeast"/>
      <w:rPr>
        <w:sz w:val="18"/>
      </w:rPr>
    </w:pPr>
    <w:r w:rsidRPr="00B9370E">
      <w:rPr>
        <w:sz w:val="18"/>
      </w:rPr>
      <w:t>Gempenweg 21</w:t>
    </w:r>
  </w:p>
  <w:p w14:paraId="343ED49E" w14:textId="77777777" w:rsidR="00752FF8" w:rsidRPr="00B9370E" w:rsidRDefault="00752FF8" w:rsidP="00612570">
    <w:pPr>
      <w:pStyle w:val="Kopfzeile"/>
      <w:tabs>
        <w:tab w:val="clear" w:pos="4536"/>
        <w:tab w:val="clear" w:pos="9072"/>
        <w:tab w:val="left" w:pos="2580"/>
      </w:tabs>
      <w:spacing w:after="0" w:line="23" w:lineRule="atLeast"/>
      <w:rPr>
        <w:sz w:val="18"/>
      </w:rPr>
    </w:pPr>
    <w:r w:rsidRPr="00B9370E">
      <w:rPr>
        <w:sz w:val="18"/>
      </w:rPr>
      <w:t>4107 Ettingen</w:t>
    </w:r>
    <w:r w:rsidRPr="00B9370E">
      <w:rPr>
        <w:sz w:val="18"/>
      </w:rPr>
      <w:tab/>
    </w:r>
  </w:p>
  <w:p w14:paraId="696F762E" w14:textId="77777777" w:rsidR="00752FF8" w:rsidRPr="00CE05BB" w:rsidRDefault="00752FF8" w:rsidP="00612570">
    <w:pPr>
      <w:pStyle w:val="Kopfzeile"/>
      <w:tabs>
        <w:tab w:val="clear" w:pos="4536"/>
        <w:tab w:val="clear" w:pos="9072"/>
        <w:tab w:val="left" w:pos="2580"/>
      </w:tabs>
      <w:spacing w:after="0" w:line="23" w:lineRule="atLeast"/>
      <w:rPr>
        <w:sz w:val="16"/>
      </w:rPr>
    </w:pPr>
  </w:p>
  <w:p w14:paraId="7415B92B" w14:textId="77777777" w:rsidR="00752FF8" w:rsidRPr="00B9370E" w:rsidRDefault="00752FF8" w:rsidP="00612570">
    <w:pPr>
      <w:pStyle w:val="Kopfzeile"/>
      <w:tabs>
        <w:tab w:val="clear" w:pos="4536"/>
        <w:tab w:val="clear" w:pos="9072"/>
        <w:tab w:val="left" w:pos="2580"/>
      </w:tabs>
      <w:spacing w:after="0" w:line="23" w:lineRule="atLeast"/>
      <w:rPr>
        <w:sz w:val="18"/>
      </w:rPr>
    </w:pPr>
    <w:r w:rsidRPr="001C602A">
      <w:rPr>
        <w:rStyle w:val="Hyperlink"/>
        <w:color w:val="auto"/>
        <w:sz w:val="18"/>
        <w:u w:val="none"/>
      </w:rPr>
      <w:t>www.schule-</w:t>
    </w:r>
    <w:r>
      <w:rPr>
        <w:rStyle w:val="Hyperlink"/>
        <w:color w:val="auto"/>
        <w:sz w:val="18"/>
        <w:u w:val="none"/>
      </w:rPr>
      <w:t>e</w:t>
    </w:r>
    <w:r w:rsidRPr="001C602A">
      <w:rPr>
        <w:rStyle w:val="Hyperlink"/>
        <w:color w:val="auto"/>
        <w:sz w:val="18"/>
        <w:u w:val="none"/>
      </w:rPr>
      <w:t>ttingen.ch</w:t>
    </w:r>
  </w:p>
  <w:p w14:paraId="006DAD7F" w14:textId="77777777" w:rsidR="00752FF8" w:rsidRDefault="00752FF8" w:rsidP="00612570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2580"/>
      </w:tabs>
      <w:spacing w:after="0" w:line="23" w:lineRule="atLeast"/>
      <w:rPr>
        <w:sz w:val="18"/>
      </w:rPr>
    </w:pPr>
    <w:r w:rsidRPr="001C602A">
      <w:rPr>
        <w:sz w:val="18"/>
      </w:rPr>
      <w:t>sl@schule-ettingen.ch</w:t>
    </w:r>
  </w:p>
  <w:p w14:paraId="0AA592D1" w14:textId="77777777" w:rsidR="00752FF8" w:rsidRPr="00B9370E" w:rsidRDefault="00752FF8" w:rsidP="00612570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2580"/>
      </w:tabs>
      <w:spacing w:after="0" w:line="23" w:lineRule="atLeast"/>
      <w:rPr>
        <w:sz w:val="2"/>
        <w:szCs w:val="2"/>
      </w:rPr>
    </w:pPr>
  </w:p>
  <w:p w14:paraId="0CFE1FD1" w14:textId="77777777" w:rsidR="00752FF8" w:rsidRPr="00B9370E" w:rsidRDefault="00752FF8" w:rsidP="00752FF8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2580"/>
      </w:tabs>
      <w:spacing w:line="23" w:lineRule="atLeas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161"/>
    <w:multiLevelType w:val="hybridMultilevel"/>
    <w:tmpl w:val="E0C81C2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21E33"/>
    <w:multiLevelType w:val="hybridMultilevel"/>
    <w:tmpl w:val="7804A45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07BFA"/>
    <w:multiLevelType w:val="hybridMultilevel"/>
    <w:tmpl w:val="DAB26D3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254C1B"/>
    <w:multiLevelType w:val="hybridMultilevel"/>
    <w:tmpl w:val="8ECCC6E8"/>
    <w:lvl w:ilvl="0" w:tplc="000C038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90320"/>
    <w:multiLevelType w:val="hybridMultilevel"/>
    <w:tmpl w:val="EAAC6044"/>
    <w:lvl w:ilvl="0" w:tplc="48901E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01B3C"/>
    <w:multiLevelType w:val="hybridMultilevel"/>
    <w:tmpl w:val="FC3AD6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B5250"/>
    <w:multiLevelType w:val="hybridMultilevel"/>
    <w:tmpl w:val="1EF283FE"/>
    <w:lvl w:ilvl="0" w:tplc="08070013">
      <w:start w:val="1"/>
      <w:numFmt w:val="upperRoman"/>
      <w:lvlText w:val="%1."/>
      <w:lvlJc w:val="righ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BE284E"/>
    <w:multiLevelType w:val="hybridMultilevel"/>
    <w:tmpl w:val="CC2A1286"/>
    <w:lvl w:ilvl="0" w:tplc="75E672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2539A"/>
    <w:multiLevelType w:val="hybridMultilevel"/>
    <w:tmpl w:val="6CAEB7B4"/>
    <w:lvl w:ilvl="0" w:tplc="08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D31A7B"/>
    <w:multiLevelType w:val="hybridMultilevel"/>
    <w:tmpl w:val="D1D2F462"/>
    <w:lvl w:ilvl="0" w:tplc="A79ED4FE">
      <w:start w:val="4"/>
      <w:numFmt w:val="bullet"/>
      <w:lvlText w:val="-"/>
      <w:lvlJc w:val="left"/>
      <w:pPr>
        <w:ind w:left="720" w:hanging="360"/>
      </w:pPr>
      <w:rPr>
        <w:rFonts w:ascii="Univers Condensed Light" w:eastAsia="Times New Roman" w:hAnsi="Univers Condensed Ligh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F1A6B"/>
    <w:multiLevelType w:val="hybridMultilevel"/>
    <w:tmpl w:val="DD2EE8EE"/>
    <w:lvl w:ilvl="0" w:tplc="08070005">
      <w:start w:val="1"/>
      <w:numFmt w:val="bullet"/>
      <w:lvlText w:val=""/>
      <w:lvlJc w:val="left"/>
      <w:pPr>
        <w:ind w:left="367" w:hanging="360"/>
      </w:pPr>
      <w:rPr>
        <w:rFonts w:ascii="Wingdings" w:hAnsi="Wingdings" w:hint="default"/>
      </w:rPr>
    </w:lvl>
    <w:lvl w:ilvl="1" w:tplc="F4BC8976">
      <w:numFmt w:val="bullet"/>
      <w:lvlText w:val="-"/>
      <w:lvlJc w:val="left"/>
      <w:pPr>
        <w:ind w:left="1087" w:hanging="360"/>
      </w:pPr>
      <w:rPr>
        <w:rFonts w:ascii="Univers LT 57 Condensed" w:eastAsia="Times New Roman" w:hAnsi="Univers LT 57 Condensed" w:cs="Arial" w:hint="default"/>
      </w:rPr>
    </w:lvl>
    <w:lvl w:ilvl="2" w:tplc="0807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1" w15:restartNumberingAfterBreak="0">
    <w:nsid w:val="6C2F2185"/>
    <w:multiLevelType w:val="hybridMultilevel"/>
    <w:tmpl w:val="DBA4C244"/>
    <w:lvl w:ilvl="0" w:tplc="4A2AB7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5B20551"/>
    <w:multiLevelType w:val="hybridMultilevel"/>
    <w:tmpl w:val="F4B66CCC"/>
    <w:lvl w:ilvl="0" w:tplc="1A325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70D734B"/>
    <w:multiLevelType w:val="hybridMultilevel"/>
    <w:tmpl w:val="A724AA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658344">
    <w:abstractNumId w:val="1"/>
  </w:num>
  <w:num w:numId="2" w16cid:durableId="1797403493">
    <w:abstractNumId w:val="13"/>
  </w:num>
  <w:num w:numId="3" w16cid:durableId="229000291">
    <w:abstractNumId w:val="7"/>
  </w:num>
  <w:num w:numId="4" w16cid:durableId="1674068435">
    <w:abstractNumId w:val="2"/>
  </w:num>
  <w:num w:numId="5" w16cid:durableId="1120606999">
    <w:abstractNumId w:val="3"/>
  </w:num>
  <w:num w:numId="6" w16cid:durableId="594434799">
    <w:abstractNumId w:val="8"/>
  </w:num>
  <w:num w:numId="7" w16cid:durableId="1975718822">
    <w:abstractNumId w:val="12"/>
  </w:num>
  <w:num w:numId="8" w16cid:durableId="67075973">
    <w:abstractNumId w:val="11"/>
  </w:num>
  <w:num w:numId="9" w16cid:durableId="761528496">
    <w:abstractNumId w:val="6"/>
  </w:num>
  <w:num w:numId="10" w16cid:durableId="1179005626">
    <w:abstractNumId w:val="4"/>
  </w:num>
  <w:num w:numId="11" w16cid:durableId="1792355127">
    <w:abstractNumId w:val="0"/>
  </w:num>
  <w:num w:numId="12" w16cid:durableId="113359649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81183362">
    <w:abstractNumId w:val="9"/>
  </w:num>
  <w:num w:numId="14" w16cid:durableId="15497602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/z8ADaVsUsde+c8Kmql7Xh41TOqGXblvFtd13oU23FHksPIFnj9Zc1lfORIpKIsOAFQf2m4RMkz3qsK1kO1Lw==" w:salt="wxZi0S0nhM1LGeXhhtMGSQ==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71"/>
    <w:rsid w:val="00011345"/>
    <w:rsid w:val="00013A2C"/>
    <w:rsid w:val="00021258"/>
    <w:rsid w:val="000378C0"/>
    <w:rsid w:val="000514FB"/>
    <w:rsid w:val="00060F26"/>
    <w:rsid w:val="0007274C"/>
    <w:rsid w:val="000879EA"/>
    <w:rsid w:val="000B3534"/>
    <w:rsid w:val="000D254F"/>
    <w:rsid w:val="000D397D"/>
    <w:rsid w:val="000D4C27"/>
    <w:rsid w:val="000E6A3E"/>
    <w:rsid w:val="00127A0B"/>
    <w:rsid w:val="00134F97"/>
    <w:rsid w:val="001354AF"/>
    <w:rsid w:val="00145DDA"/>
    <w:rsid w:val="00164D37"/>
    <w:rsid w:val="00191B09"/>
    <w:rsid w:val="001B0C35"/>
    <w:rsid w:val="001B34D2"/>
    <w:rsid w:val="001D58E8"/>
    <w:rsid w:val="001E1B14"/>
    <w:rsid w:val="001F5A71"/>
    <w:rsid w:val="001F7A98"/>
    <w:rsid w:val="0022641A"/>
    <w:rsid w:val="002360AB"/>
    <w:rsid w:val="002608C3"/>
    <w:rsid w:val="0028618D"/>
    <w:rsid w:val="002A68F1"/>
    <w:rsid w:val="002B35EF"/>
    <w:rsid w:val="002D343F"/>
    <w:rsid w:val="002D4680"/>
    <w:rsid w:val="002D662A"/>
    <w:rsid w:val="002D7572"/>
    <w:rsid w:val="002F14C7"/>
    <w:rsid w:val="00313CC5"/>
    <w:rsid w:val="0033537A"/>
    <w:rsid w:val="0034752D"/>
    <w:rsid w:val="003802E7"/>
    <w:rsid w:val="00380360"/>
    <w:rsid w:val="00381E81"/>
    <w:rsid w:val="0039611A"/>
    <w:rsid w:val="003C3CBD"/>
    <w:rsid w:val="003D0275"/>
    <w:rsid w:val="003D2609"/>
    <w:rsid w:val="00402879"/>
    <w:rsid w:val="004140E3"/>
    <w:rsid w:val="00417BB3"/>
    <w:rsid w:val="00424F58"/>
    <w:rsid w:val="00434ABE"/>
    <w:rsid w:val="00464FC6"/>
    <w:rsid w:val="004674C6"/>
    <w:rsid w:val="004711F5"/>
    <w:rsid w:val="00477B9A"/>
    <w:rsid w:val="0048372C"/>
    <w:rsid w:val="00484B58"/>
    <w:rsid w:val="004A1307"/>
    <w:rsid w:val="004C0B4B"/>
    <w:rsid w:val="004C7036"/>
    <w:rsid w:val="004D122A"/>
    <w:rsid w:val="004D2B58"/>
    <w:rsid w:val="004F6CA8"/>
    <w:rsid w:val="004F7D02"/>
    <w:rsid w:val="00511865"/>
    <w:rsid w:val="00541194"/>
    <w:rsid w:val="00581E32"/>
    <w:rsid w:val="005A0D2E"/>
    <w:rsid w:val="005C3384"/>
    <w:rsid w:val="005E4456"/>
    <w:rsid w:val="005F6631"/>
    <w:rsid w:val="0060167A"/>
    <w:rsid w:val="00612570"/>
    <w:rsid w:val="006125A4"/>
    <w:rsid w:val="00641622"/>
    <w:rsid w:val="00650CCE"/>
    <w:rsid w:val="0065535E"/>
    <w:rsid w:val="00663421"/>
    <w:rsid w:val="006A1327"/>
    <w:rsid w:val="006B5DC3"/>
    <w:rsid w:val="006C125B"/>
    <w:rsid w:val="006C7C47"/>
    <w:rsid w:val="007135E7"/>
    <w:rsid w:val="007259A0"/>
    <w:rsid w:val="0072628E"/>
    <w:rsid w:val="007326D9"/>
    <w:rsid w:val="007377D1"/>
    <w:rsid w:val="00752FF8"/>
    <w:rsid w:val="00753DE6"/>
    <w:rsid w:val="00754464"/>
    <w:rsid w:val="0076052A"/>
    <w:rsid w:val="0078268F"/>
    <w:rsid w:val="007832EC"/>
    <w:rsid w:val="0079146C"/>
    <w:rsid w:val="007C2C3B"/>
    <w:rsid w:val="007E07E8"/>
    <w:rsid w:val="00814B51"/>
    <w:rsid w:val="0081563A"/>
    <w:rsid w:val="00871347"/>
    <w:rsid w:val="0087785E"/>
    <w:rsid w:val="00884A54"/>
    <w:rsid w:val="008A05AA"/>
    <w:rsid w:val="008A0C7E"/>
    <w:rsid w:val="008D55BE"/>
    <w:rsid w:val="008F164A"/>
    <w:rsid w:val="009073D8"/>
    <w:rsid w:val="00920DD7"/>
    <w:rsid w:val="00931D29"/>
    <w:rsid w:val="00934904"/>
    <w:rsid w:val="0094470B"/>
    <w:rsid w:val="00982BB6"/>
    <w:rsid w:val="009A3018"/>
    <w:rsid w:val="009B258E"/>
    <w:rsid w:val="009E142F"/>
    <w:rsid w:val="00A03EFC"/>
    <w:rsid w:val="00A113B8"/>
    <w:rsid w:val="00A13DA9"/>
    <w:rsid w:val="00A2374C"/>
    <w:rsid w:val="00A259B1"/>
    <w:rsid w:val="00A3421F"/>
    <w:rsid w:val="00A36963"/>
    <w:rsid w:val="00A66F0F"/>
    <w:rsid w:val="00A71364"/>
    <w:rsid w:val="00A9193E"/>
    <w:rsid w:val="00A9554F"/>
    <w:rsid w:val="00A964EF"/>
    <w:rsid w:val="00AB47AB"/>
    <w:rsid w:val="00AC38EE"/>
    <w:rsid w:val="00AD17E1"/>
    <w:rsid w:val="00AD5E67"/>
    <w:rsid w:val="00AE6235"/>
    <w:rsid w:val="00B019E9"/>
    <w:rsid w:val="00B107C5"/>
    <w:rsid w:val="00B1776D"/>
    <w:rsid w:val="00B2406F"/>
    <w:rsid w:val="00B309EA"/>
    <w:rsid w:val="00BA0D45"/>
    <w:rsid w:val="00BA13D9"/>
    <w:rsid w:val="00BA6BA3"/>
    <w:rsid w:val="00BB478E"/>
    <w:rsid w:val="00BC3FEF"/>
    <w:rsid w:val="00BD29B3"/>
    <w:rsid w:val="00BF36D6"/>
    <w:rsid w:val="00C034EF"/>
    <w:rsid w:val="00C04378"/>
    <w:rsid w:val="00C10879"/>
    <w:rsid w:val="00C15A67"/>
    <w:rsid w:val="00C30DB9"/>
    <w:rsid w:val="00C32A85"/>
    <w:rsid w:val="00C41549"/>
    <w:rsid w:val="00C543FC"/>
    <w:rsid w:val="00C5466D"/>
    <w:rsid w:val="00C54AF7"/>
    <w:rsid w:val="00C6297A"/>
    <w:rsid w:val="00C77F48"/>
    <w:rsid w:val="00C9140C"/>
    <w:rsid w:val="00CA33E3"/>
    <w:rsid w:val="00CF01AB"/>
    <w:rsid w:val="00CF15FA"/>
    <w:rsid w:val="00D000D4"/>
    <w:rsid w:val="00D01301"/>
    <w:rsid w:val="00D14A99"/>
    <w:rsid w:val="00D15910"/>
    <w:rsid w:val="00D9095B"/>
    <w:rsid w:val="00DC560E"/>
    <w:rsid w:val="00DD4E3D"/>
    <w:rsid w:val="00DE4F7F"/>
    <w:rsid w:val="00E076C1"/>
    <w:rsid w:val="00E07F78"/>
    <w:rsid w:val="00E14174"/>
    <w:rsid w:val="00E20BE9"/>
    <w:rsid w:val="00E32B31"/>
    <w:rsid w:val="00E347F4"/>
    <w:rsid w:val="00E47ABA"/>
    <w:rsid w:val="00E55221"/>
    <w:rsid w:val="00E709FF"/>
    <w:rsid w:val="00E83D20"/>
    <w:rsid w:val="00E97E95"/>
    <w:rsid w:val="00EB5E50"/>
    <w:rsid w:val="00ED762D"/>
    <w:rsid w:val="00F04D0B"/>
    <w:rsid w:val="00F076B8"/>
    <w:rsid w:val="00F420E6"/>
    <w:rsid w:val="00F90E84"/>
    <w:rsid w:val="00FC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4C210EA"/>
  <w15:chartTrackingRefBased/>
  <w15:docId w15:val="{5942D442-B9EB-4B40-BA60-6749BE70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 LT 57 Condensed" w:eastAsia="Times New Roman" w:hAnsi="Univers LT 57 Condensed" w:cs="Arial"/>
        <w:sz w:val="22"/>
        <w:szCs w:val="22"/>
        <w:lang w:val="de-CH" w:eastAsia="de-CH" w:bidi="ar-SA"/>
      </w:rPr>
    </w:rPrDefault>
    <w:pPrDefault>
      <w:pPr>
        <w:spacing w:after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F15FA"/>
  </w:style>
  <w:style w:type="paragraph" w:styleId="berschrift1">
    <w:name w:val="heading 1"/>
    <w:basedOn w:val="Standard"/>
    <w:next w:val="Standard"/>
    <w:link w:val="berschrift1Zchn"/>
    <w:qFormat/>
    <w:rsid w:val="00D013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076B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076B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F076B8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2B35EF"/>
    <w:rPr>
      <w:sz w:val="24"/>
      <w:szCs w:val="24"/>
      <w:lang w:eastAsia="de-DE"/>
    </w:rPr>
  </w:style>
  <w:style w:type="paragraph" w:styleId="Listenabsatz">
    <w:name w:val="List Paragraph"/>
    <w:basedOn w:val="Standard"/>
    <w:qFormat/>
    <w:rsid w:val="00A113B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01301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3D0275"/>
    <w:rPr>
      <w:b/>
      <w:bCs/>
      <w:smallCaps/>
      <w:color w:val="4472C4" w:themeColor="accent1"/>
      <w:spacing w:val="5"/>
    </w:rPr>
  </w:style>
  <w:style w:type="paragraph" w:customStyle="1" w:styleId="SE-Haupttitel">
    <w:name w:val="SE-Haupttitel"/>
    <w:basedOn w:val="Standard"/>
    <w:link w:val="SE-HaupttitelZchn"/>
    <w:qFormat/>
    <w:rsid w:val="003D0275"/>
    <w:pPr>
      <w:tabs>
        <w:tab w:val="right" w:pos="9214"/>
      </w:tabs>
      <w:spacing w:before="240" w:after="240"/>
    </w:pPr>
    <w:rPr>
      <w:rFonts w:ascii="Arial" w:hAnsi="Arial"/>
      <w:b/>
      <w:sz w:val="28"/>
    </w:rPr>
  </w:style>
  <w:style w:type="paragraph" w:customStyle="1" w:styleId="SE-DokuName">
    <w:name w:val="SE-DokuName"/>
    <w:basedOn w:val="Standard"/>
    <w:link w:val="SE-DokuNameZchn"/>
    <w:qFormat/>
    <w:rsid w:val="003D0275"/>
    <w:pPr>
      <w:tabs>
        <w:tab w:val="right" w:pos="9214"/>
      </w:tabs>
    </w:pPr>
    <w:rPr>
      <w:rFonts w:ascii="Arial" w:hAnsi="Arial"/>
      <w:smallCaps/>
      <w:sz w:val="32"/>
    </w:rPr>
  </w:style>
  <w:style w:type="character" w:customStyle="1" w:styleId="SE-HaupttitelZchn">
    <w:name w:val="SE-Haupttitel Zchn"/>
    <w:basedOn w:val="Absatz-Standardschriftart"/>
    <w:link w:val="SE-Haupttitel"/>
    <w:rsid w:val="003D0275"/>
    <w:rPr>
      <w:rFonts w:ascii="Arial" w:hAnsi="Arial" w:cs="Arial"/>
      <w:b/>
      <w:sz w:val="28"/>
      <w:szCs w:val="24"/>
      <w:lang w:eastAsia="de-DE"/>
    </w:rPr>
  </w:style>
  <w:style w:type="paragraph" w:customStyle="1" w:styleId="SE-Texttitel">
    <w:name w:val="SE-Texttitel"/>
    <w:basedOn w:val="berschrift1"/>
    <w:link w:val="SE-TexttitelZchn"/>
    <w:qFormat/>
    <w:rsid w:val="006C7C47"/>
    <w:pPr>
      <w:spacing w:before="200" w:after="160"/>
    </w:pPr>
    <w:rPr>
      <w:rFonts w:ascii="Univers LT 57 Condensed" w:hAnsi="Univers LT 57 Condensed"/>
      <w:sz w:val="24"/>
      <w:u w:val="single"/>
    </w:rPr>
  </w:style>
  <w:style w:type="character" w:customStyle="1" w:styleId="SE-DokuNameZchn">
    <w:name w:val="SE-DokuName Zchn"/>
    <w:basedOn w:val="Absatz-Standardschriftart"/>
    <w:link w:val="SE-DokuName"/>
    <w:rsid w:val="003D0275"/>
    <w:rPr>
      <w:rFonts w:ascii="Arial" w:hAnsi="Arial" w:cs="Arial"/>
      <w:smallCaps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537A"/>
    <w:rPr>
      <w:color w:val="808080"/>
      <w:shd w:val="clear" w:color="auto" w:fill="E6E6E6"/>
    </w:rPr>
  </w:style>
  <w:style w:type="character" w:customStyle="1" w:styleId="SE-TexttitelZchn">
    <w:name w:val="SE-Texttitel Zchn"/>
    <w:basedOn w:val="berschrift1Zchn"/>
    <w:link w:val="SE-Texttitel"/>
    <w:rsid w:val="006C7C47"/>
    <w:rPr>
      <w:rFonts w:asciiTheme="majorHAnsi" w:eastAsiaTheme="majorEastAsia" w:hAnsiTheme="majorHAnsi" w:cstheme="majorBidi"/>
      <w:b/>
      <w:bCs/>
      <w:kern w:val="32"/>
      <w:sz w:val="24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rsid w:val="00060F2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60F26"/>
    <w:rPr>
      <w:rFonts w:ascii="Segoe UI" w:hAnsi="Segoe UI" w:cs="Segoe UI"/>
      <w:sz w:val="18"/>
      <w:szCs w:val="18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752FF8"/>
  </w:style>
  <w:style w:type="table" w:styleId="Tabellenraster">
    <w:name w:val="Table Grid"/>
    <w:basedOn w:val="NormaleTabelle"/>
    <w:rsid w:val="002D757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hule-ettingen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neDrive\Schulleitung%20intern\Briefpapier_2019\Briefvorlagen%20Schule%20Ettingen\Briefvorlagen%20Schule%20Ettingen\Interne%20Mitteil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Interne Mitteilung.dotx</Template>
  <TotalTime>0</TotalTime>
  <Pages>1</Pages>
  <Words>272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Ettingen,</vt:lpstr>
    </vt:vector>
  </TitlesOfParts>
  <Company>Primarschule Ettingen</Company>
  <LinksUpToDate>false</LinksUpToDate>
  <CharactersWithSpaces>1984</CharactersWithSpaces>
  <SharedDoc>false</SharedDoc>
  <HLinks>
    <vt:vector size="6" baseType="variant">
      <vt:variant>
        <vt:i4>2687103</vt:i4>
      </vt:variant>
      <vt:variant>
        <vt:i4>9</vt:i4>
      </vt:variant>
      <vt:variant>
        <vt:i4>0</vt:i4>
      </vt:variant>
      <vt:variant>
        <vt:i4>5</vt:i4>
      </vt:variant>
      <vt:variant>
        <vt:lpwstr>http://www.schule-ettingen.ch/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Ettingen,</dc:title>
  <dc:subject/>
  <dc:creator>Besitzer</dc:creator>
  <cp:keywords/>
  <cp:lastModifiedBy>Britta Frei</cp:lastModifiedBy>
  <cp:revision>10</cp:revision>
  <cp:lastPrinted>2022-07-05T06:29:00Z</cp:lastPrinted>
  <dcterms:created xsi:type="dcterms:W3CDTF">2022-06-17T06:25:00Z</dcterms:created>
  <dcterms:modified xsi:type="dcterms:W3CDTF">2022-11-01T13:17:00Z</dcterms:modified>
</cp:coreProperties>
</file>